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75" w:type="dxa"/>
        <w:tblInd w:w="-106" w:type="dxa"/>
        <w:tblLook w:val="00A0"/>
      </w:tblPr>
      <w:tblGrid>
        <w:gridCol w:w="4495"/>
        <w:gridCol w:w="5580"/>
      </w:tblGrid>
      <w:tr w:rsidR="00F058FA" w:rsidRPr="00123CCF">
        <w:tc>
          <w:tcPr>
            <w:tcW w:w="4495" w:type="dxa"/>
          </w:tcPr>
          <w:p w:rsidR="00F058FA" w:rsidRPr="00123CCF" w:rsidRDefault="00F058FA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F058FA" w:rsidRPr="00123CCF" w:rsidRDefault="00F058FA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TRƯỜNG CAO ĐẲNG LÝ TỰ TRỌNG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:rsidR="00F058FA" w:rsidRPr="00123CCF" w:rsidRDefault="00F058FA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F058FA" w:rsidRPr="00123CCF" w:rsidRDefault="00F058FA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F058FA" w:rsidRPr="00123CCF" w:rsidRDefault="00F058FA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 lập – Tự do – Hạnh phúc</w:t>
            </w:r>
          </w:p>
          <w:p w:rsidR="00F058FA" w:rsidRPr="00123CCF" w:rsidRDefault="00F058FA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</w:tr>
    </w:tbl>
    <w:p w:rsidR="00F058FA" w:rsidRDefault="00F058FA"/>
    <w:p w:rsidR="00F058FA" w:rsidRDefault="00F058FA">
      <w:pPr>
        <w:rPr>
          <w:rFonts w:ascii="Times New Roman" w:hAnsi="Times New Roman" w:cs="Times New Roman"/>
          <w:sz w:val="26"/>
          <w:szCs w:val="26"/>
        </w:rPr>
      </w:pPr>
    </w:p>
    <w:p w:rsidR="00F058FA" w:rsidRDefault="00F058FA" w:rsidP="001834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34C1">
        <w:rPr>
          <w:rFonts w:ascii="Times New Roman" w:hAnsi="Times New Roman" w:cs="Times New Roman"/>
          <w:b/>
          <w:bCs/>
          <w:sz w:val="28"/>
          <w:szCs w:val="28"/>
        </w:rPr>
        <w:t xml:space="preserve">ĐƠN </w:t>
      </w:r>
      <w:r>
        <w:rPr>
          <w:rFonts w:ascii="Times New Roman" w:hAnsi="Times New Roman" w:cs="Times New Roman"/>
          <w:b/>
          <w:bCs/>
          <w:sz w:val="28"/>
          <w:szCs w:val="28"/>
        </w:rPr>
        <w:t>ĐỀ NGHỊ</w:t>
      </w:r>
    </w:p>
    <w:p w:rsidR="00F058FA" w:rsidRPr="009E01C8" w:rsidRDefault="00F058FA" w:rsidP="001834C1">
      <w:pPr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V/v: N</w:t>
      </w:r>
      <w:r w:rsidRPr="009E01C8">
        <w:rPr>
          <w:rFonts w:ascii="Times New Roman" w:hAnsi="Times New Roman" w:cs="Times New Roman"/>
          <w:b/>
          <w:bCs/>
          <w:i/>
          <w:iCs/>
          <w:sz w:val="26"/>
          <w:szCs w:val="26"/>
        </w:rPr>
        <w:t>hập điểm bổ sung</w:t>
      </w: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cho sinh viên trên phần mềm</w:t>
      </w:r>
    </w:p>
    <w:p w:rsidR="00F058FA" w:rsidRDefault="00F058FA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834C1">
        <w:rPr>
          <w:rFonts w:ascii="Times New Roman" w:hAnsi="Times New Roman" w:cs="Times New Roman"/>
          <w:sz w:val="26"/>
          <w:szCs w:val="26"/>
        </w:rPr>
        <w:t>Kính gửi:</w:t>
      </w:r>
      <w:r w:rsidRPr="001834C1">
        <w:rPr>
          <w:rFonts w:ascii="Times New Roman" w:hAnsi="Times New Roman" w:cs="Times New Roman"/>
          <w:sz w:val="26"/>
          <w:szCs w:val="26"/>
        </w:rPr>
        <w:tab/>
        <w:t>- Hiệu trưởng Trường Cao đẳng Lý Tự Trọng TP. HCM</w:t>
      </w:r>
    </w:p>
    <w:p w:rsidR="00F058FA" w:rsidRDefault="00F058FA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Trưởng phòng </w:t>
      </w:r>
      <w:r>
        <w:rPr>
          <w:rFonts w:ascii="Times New Roman" w:hAnsi="Times New Roman" w:cs="Times New Roman"/>
          <w:sz w:val="26"/>
          <w:szCs w:val="26"/>
        </w:rPr>
        <w:t>Tuyển sinh - Đào tạo</w:t>
      </w:r>
    </w:p>
    <w:p w:rsidR="00F058FA" w:rsidRPr="006D6614" w:rsidRDefault="00F058FA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Trưởng Khoa Công nghệ Cơ khí</w:t>
      </w:r>
    </w:p>
    <w:p w:rsidR="00F058FA" w:rsidRPr="006D6614" w:rsidRDefault="00F058FA" w:rsidP="006D6614">
      <w:pPr>
        <w:pStyle w:val="ListParagraph"/>
        <w:spacing w:after="0" w:line="360" w:lineRule="auto"/>
        <w:ind w:left="1620"/>
        <w:jc w:val="both"/>
        <w:rPr>
          <w:rFonts w:ascii="Times New Roman" w:hAnsi="Times New Roman" w:cs="Times New Roman"/>
          <w:sz w:val="26"/>
          <w:szCs w:val="26"/>
        </w:rPr>
      </w:pPr>
    </w:p>
    <w:p w:rsidR="00F058FA" w:rsidRPr="006D6614" w:rsidRDefault="00F058FA" w:rsidP="006D6614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tên là: Trần Đình Khải</w:t>
      </w:r>
    </w:p>
    <w:p w:rsidR="00F058FA" w:rsidRPr="006D6614" w:rsidRDefault="00F058FA" w:rsidP="006D6614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Chức vụ: </w:t>
      </w:r>
      <w:r>
        <w:rPr>
          <w:rFonts w:ascii="Times New Roman" w:hAnsi="Times New Roman" w:cs="Times New Roman"/>
          <w:sz w:val="26"/>
          <w:szCs w:val="26"/>
        </w:rPr>
        <w:t xml:space="preserve">phó trưởng khoa, </w:t>
      </w:r>
      <w:r w:rsidRPr="006D6614">
        <w:rPr>
          <w:rFonts w:ascii="Times New Roman" w:hAnsi="Times New Roman" w:cs="Times New Roman"/>
          <w:sz w:val="26"/>
          <w:szCs w:val="26"/>
        </w:rPr>
        <w:t>Khoa Công nghệ Cơ khí Trường Cao đẳng Lý Tự Trọng TP. HCM.</w:t>
      </w:r>
    </w:p>
    <w:p w:rsidR="00F058FA" w:rsidRDefault="00F058FA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Tôi làm đơn này kính mong </w:t>
      </w:r>
      <w:r>
        <w:rPr>
          <w:rFonts w:ascii="Times New Roman" w:hAnsi="Times New Roman" w:cs="Times New Roman"/>
          <w:sz w:val="26"/>
          <w:szCs w:val="26"/>
        </w:rPr>
        <w:t>Qúy phòng ban mở phần mềm cho phép tôi được nhập điểm học phần các lớp sau:</w:t>
      </w:r>
    </w:p>
    <w:p w:rsidR="00F058FA" w:rsidRDefault="00F058FA" w:rsidP="006F4EFF">
      <w:pPr>
        <w:numPr>
          <w:ilvl w:val="0"/>
          <w:numId w:val="1"/>
        </w:numPr>
        <w:spacing w:after="0" w:line="36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17C1-CTM1: môn thức tập nguội</w:t>
      </w:r>
    </w:p>
    <w:p w:rsidR="00F058FA" w:rsidRDefault="00F058FA" w:rsidP="006F4EFF">
      <w:pPr>
        <w:numPr>
          <w:ilvl w:val="0"/>
          <w:numId w:val="1"/>
        </w:numPr>
        <w:spacing w:after="0" w:line="36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17C1-CNÔ10: môn thức tập hàn</w:t>
      </w:r>
    </w:p>
    <w:p w:rsidR="00F058FA" w:rsidRDefault="00F058FA" w:rsidP="006F4EFF">
      <w:pPr>
        <w:numPr>
          <w:ilvl w:val="0"/>
          <w:numId w:val="1"/>
        </w:numPr>
        <w:spacing w:after="0" w:line="36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16TCN-HL1_17CNÔ3: môn thức tập hàn</w:t>
      </w:r>
    </w:p>
    <w:p w:rsidR="00F058FA" w:rsidRDefault="00F058FA" w:rsidP="006F4EFF">
      <w:pPr>
        <w:numPr>
          <w:ilvl w:val="0"/>
          <w:numId w:val="1"/>
        </w:numPr>
        <w:spacing w:after="0" w:line="36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17C1-CNÔ9: môn thức tập hàn</w:t>
      </w:r>
    </w:p>
    <w:p w:rsidR="00F058FA" w:rsidRDefault="00F058FA" w:rsidP="006F4EFF">
      <w:pPr>
        <w:numPr>
          <w:ilvl w:val="0"/>
          <w:numId w:val="1"/>
        </w:numPr>
        <w:spacing w:after="0" w:line="36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15CĐ-CTM2: đồ án Công nghệ chế tạo máy</w:t>
      </w:r>
    </w:p>
    <w:p w:rsidR="00F058FA" w:rsidRDefault="00F058FA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Lý do: Chưa xét điều kiện dư thi.</w:t>
      </w:r>
    </w:p>
    <w:p w:rsidR="00F058FA" w:rsidRDefault="00F058FA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rất mong được sự chấp thuận của Qúy phòng ban.</w:t>
      </w:r>
    </w:p>
    <w:p w:rsidR="00F058FA" w:rsidRDefault="00F058FA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trân trọng cảm ơn!</w:t>
      </w:r>
    </w:p>
    <w:p w:rsidR="00F058FA" w:rsidRDefault="00F058FA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058FA" w:rsidRDefault="00F058FA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B07CCD">
        <w:rPr>
          <w:rFonts w:ascii="Times New Roman" w:hAnsi="Times New Roman" w:cs="Times New Roman"/>
          <w:i/>
          <w:iCs/>
          <w:sz w:val="26"/>
          <w:szCs w:val="26"/>
        </w:rPr>
        <w:t>TP. Hồ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Chí Minh, ngày     tháng    </w:t>
      </w:r>
      <w:r w:rsidRPr="00B07CCD">
        <w:rPr>
          <w:rFonts w:ascii="Times New Roman" w:hAnsi="Times New Roman" w:cs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 w:cs="Times New Roman"/>
          <w:i/>
          <w:iCs/>
          <w:sz w:val="26"/>
          <w:szCs w:val="26"/>
        </w:rPr>
        <w:t>8</w:t>
      </w:r>
    </w:p>
    <w:tbl>
      <w:tblPr>
        <w:tblW w:w="10345" w:type="dxa"/>
        <w:jc w:val="center"/>
        <w:tblLook w:val="00A0"/>
      </w:tblPr>
      <w:tblGrid>
        <w:gridCol w:w="4111"/>
        <w:gridCol w:w="3117"/>
        <w:gridCol w:w="3117"/>
      </w:tblGrid>
      <w:tr w:rsidR="00F058FA">
        <w:trPr>
          <w:jc w:val="center"/>
        </w:trPr>
        <w:tc>
          <w:tcPr>
            <w:tcW w:w="4111" w:type="dxa"/>
          </w:tcPr>
          <w:p w:rsidR="00F058FA" w:rsidRPr="00A12E0B" w:rsidRDefault="00F058FA" w:rsidP="00A12E0B">
            <w:pPr>
              <w:spacing w:after="0" w:line="360" w:lineRule="auto"/>
              <w:ind w:right="-391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12E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HIỆU TRƯỞNG       P.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TS-</w:t>
            </w:r>
            <w:r w:rsidRPr="00A12E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</w:p>
        </w:tc>
        <w:tc>
          <w:tcPr>
            <w:tcW w:w="3117" w:type="dxa"/>
          </w:tcPr>
          <w:p w:rsidR="00F058FA" w:rsidRPr="00A12E0B" w:rsidRDefault="00F058FA" w:rsidP="00A12E0B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12E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KHOA CN 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3117" w:type="dxa"/>
          </w:tcPr>
          <w:p w:rsidR="00F058FA" w:rsidRPr="00A12E0B" w:rsidRDefault="00F058FA" w:rsidP="00A12E0B">
            <w:pPr>
              <w:spacing w:after="0" w:line="360" w:lineRule="auto"/>
              <w:ind w:hanging="248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12E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NGƯỜI VIẾT ĐƠN</w:t>
            </w:r>
          </w:p>
        </w:tc>
      </w:tr>
    </w:tbl>
    <w:p w:rsidR="00F058FA" w:rsidRPr="00B07CCD" w:rsidRDefault="00F058FA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</w:p>
    <w:p w:rsidR="00F058FA" w:rsidRDefault="00F058FA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058FA" w:rsidRPr="006D6614" w:rsidRDefault="00F058FA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058FA" w:rsidRDefault="00F058FA" w:rsidP="001834C1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F058FA" w:rsidRPr="001834C1" w:rsidRDefault="00F058FA" w:rsidP="001834C1">
      <w:pPr>
        <w:pStyle w:val="ListParagraph"/>
        <w:ind w:left="16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F058FA" w:rsidRPr="001834C1" w:rsidSect="002E35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0000000000000000000"/>
    <w:charset w:val="A3"/>
    <w:family w:val="swiss"/>
    <w:notTrueType/>
    <w:pitch w:val="variable"/>
    <w:sig w:usb0="20000003" w:usb1="00000000" w:usb2="00000000" w:usb3="00000000" w:csb0="000001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34C1"/>
    <w:rsid w:val="00016A4A"/>
    <w:rsid w:val="000B318E"/>
    <w:rsid w:val="000B70EB"/>
    <w:rsid w:val="00123CCF"/>
    <w:rsid w:val="001834C1"/>
    <w:rsid w:val="001F1BDC"/>
    <w:rsid w:val="00254BB3"/>
    <w:rsid w:val="00263A1B"/>
    <w:rsid w:val="0027396B"/>
    <w:rsid w:val="002A15C5"/>
    <w:rsid w:val="002E351B"/>
    <w:rsid w:val="002E3E44"/>
    <w:rsid w:val="002F639C"/>
    <w:rsid w:val="00432D53"/>
    <w:rsid w:val="00475339"/>
    <w:rsid w:val="005363FB"/>
    <w:rsid w:val="005B58B8"/>
    <w:rsid w:val="006501D6"/>
    <w:rsid w:val="0066164D"/>
    <w:rsid w:val="00670242"/>
    <w:rsid w:val="006D6614"/>
    <w:rsid w:val="006F4EFF"/>
    <w:rsid w:val="007D2AFC"/>
    <w:rsid w:val="00941233"/>
    <w:rsid w:val="0095645E"/>
    <w:rsid w:val="00970BE6"/>
    <w:rsid w:val="009A5FAF"/>
    <w:rsid w:val="009E01C8"/>
    <w:rsid w:val="00A12E0B"/>
    <w:rsid w:val="00A2408D"/>
    <w:rsid w:val="00AA5667"/>
    <w:rsid w:val="00B07CCD"/>
    <w:rsid w:val="00B6665C"/>
    <w:rsid w:val="00C00584"/>
    <w:rsid w:val="00C974C4"/>
    <w:rsid w:val="00CC5BB7"/>
    <w:rsid w:val="00DB6D99"/>
    <w:rsid w:val="00DC667F"/>
    <w:rsid w:val="00F058FA"/>
    <w:rsid w:val="00F13580"/>
    <w:rsid w:val="00F265D6"/>
    <w:rsid w:val="00F40C38"/>
    <w:rsid w:val="00FA33B9"/>
    <w:rsid w:val="00FA3696"/>
    <w:rsid w:val="00FE06C2"/>
    <w:rsid w:val="00FF2C1E"/>
    <w:rsid w:val="00FF4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AA5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A56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223</TotalTime>
  <Pages>2</Pages>
  <Words>147</Words>
  <Characters>843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DUONG HONG</dc:creator>
  <cp:keywords/>
  <dc:description/>
  <cp:lastModifiedBy>Admin</cp:lastModifiedBy>
  <cp:revision>13</cp:revision>
  <cp:lastPrinted>2018-01-31T02:34:00Z</cp:lastPrinted>
  <dcterms:created xsi:type="dcterms:W3CDTF">2017-12-18T04:44:00Z</dcterms:created>
  <dcterms:modified xsi:type="dcterms:W3CDTF">2018-01-31T02:38:00Z</dcterms:modified>
</cp:coreProperties>
</file>